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33460" w:rsidRDefault="001637B1" w:rsidP="00AD186F">
      <w:pPr>
        <w:ind w:left="-180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1AE6C8E" wp14:editId="5B874825">
                <wp:simplePos x="0" y="0"/>
                <wp:positionH relativeFrom="page">
                  <wp:align>center</wp:align>
                </wp:positionH>
                <wp:positionV relativeFrom="paragraph">
                  <wp:posOffset>5035550</wp:posOffset>
                </wp:positionV>
                <wp:extent cx="640080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13FE458" id="Straight Connector 9" o:spid="_x0000_s1026" style="position:absolute;z-index:25167001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" from="0,396.5pt" to="7in,3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" strokecolor="#76923c [2406]" strokeweight="2pt">
                <w10:wrap anchorx="page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E794FF" wp14:editId="224BE782">
                <wp:simplePos x="0" y="0"/>
                <wp:positionH relativeFrom="column">
                  <wp:posOffset>-685800</wp:posOffset>
                </wp:positionH>
                <wp:positionV relativeFrom="paragraph">
                  <wp:posOffset>1876425</wp:posOffset>
                </wp:positionV>
                <wp:extent cx="6629400" cy="31908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19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7B1" w:rsidRDefault="00A609BA" w:rsidP="001637B1">
                            <w:pPr>
                              <w:pStyle w:val="BasicParagraph"/>
                              <w:suppressAutoHyphens/>
                              <w:spacing w:after="227" w:line="240" w:lineRule="auto"/>
                              <w:rPr>
                                <w:rFonts w:ascii="Arial" w:hAnsi="Arial" w:cs="Arial"/>
                                <w:color w:val="3FA435"/>
                                <w:sz w:val="36"/>
                                <w:szCs w:val="36"/>
                              </w:rPr>
                            </w:pPr>
                            <w:r w:rsidRPr="00A609BA">
                              <w:rPr>
                                <w:rFonts w:ascii="Arial" w:hAnsi="Arial" w:cs="Arial"/>
                                <w:color w:val="3FA435"/>
                                <w:sz w:val="40"/>
                                <w:szCs w:val="40"/>
                              </w:rPr>
                              <w:t xml:space="preserve">EastPack is a </w:t>
                            </w:r>
                            <w:proofErr w:type="spellStart"/>
                            <w:r w:rsidRPr="00A609BA">
                              <w:rPr>
                                <w:rFonts w:ascii="Arial" w:hAnsi="Arial" w:cs="Arial"/>
                                <w:color w:val="3FA435"/>
                                <w:sz w:val="40"/>
                                <w:szCs w:val="40"/>
                              </w:rPr>
                              <w:t>well established</w:t>
                            </w:r>
                            <w:proofErr w:type="spellEnd"/>
                            <w:r w:rsidRPr="00A609BA">
                              <w:rPr>
                                <w:rFonts w:ascii="Arial" w:hAnsi="Arial" w:cs="Arial"/>
                                <w:color w:val="3FA435"/>
                                <w:sz w:val="40"/>
                                <w:szCs w:val="40"/>
                              </w:rPr>
                              <w:t xml:space="preserve"> grower-owned Kiwifruit </w:t>
                            </w:r>
                            <w:r w:rsidR="001637B1">
                              <w:rPr>
                                <w:rFonts w:ascii="Arial" w:hAnsi="Arial" w:cs="Arial"/>
                                <w:color w:val="3FA435"/>
                                <w:sz w:val="40"/>
                                <w:szCs w:val="40"/>
                              </w:rPr>
                              <w:t xml:space="preserve">&amp; Avocado </w:t>
                            </w:r>
                            <w:r w:rsidRPr="00A609BA">
                              <w:rPr>
                                <w:rFonts w:ascii="Arial" w:hAnsi="Arial" w:cs="Arial"/>
                                <w:color w:val="3FA435"/>
                                <w:sz w:val="40"/>
                                <w:szCs w:val="40"/>
                              </w:rPr>
                              <w:t xml:space="preserve">packing and </w:t>
                            </w:r>
                            <w:proofErr w:type="spellStart"/>
                            <w:r w:rsidRPr="00A609BA">
                              <w:rPr>
                                <w:rFonts w:ascii="Arial" w:hAnsi="Arial" w:cs="Arial"/>
                                <w:color w:val="3FA435"/>
                                <w:sz w:val="40"/>
                                <w:szCs w:val="40"/>
                              </w:rPr>
                              <w:t>coolstorage</w:t>
                            </w:r>
                            <w:proofErr w:type="spellEnd"/>
                            <w:r w:rsidRPr="00A609BA">
                              <w:rPr>
                                <w:rFonts w:ascii="Arial" w:hAnsi="Arial" w:cs="Arial"/>
                                <w:color w:val="3FA435"/>
                                <w:sz w:val="40"/>
                                <w:szCs w:val="40"/>
                              </w:rPr>
                              <w:t xml:space="preserve"> operation with facilities in a number of locations in the Bay of Plenty and Northland</w:t>
                            </w:r>
                            <w:r w:rsidRPr="00A609BA">
                              <w:rPr>
                                <w:rFonts w:ascii="Arial" w:hAnsi="Arial" w:cs="Arial"/>
                                <w:color w:val="3FA435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D273F0" w:rsidRPr="00D273F0" w:rsidRDefault="00D273F0" w:rsidP="006135E4">
                            <w:pPr>
                              <w:pStyle w:val="BasicParagraph"/>
                              <w:suppressAutoHyphens/>
                              <w:spacing w:after="227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273F0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  <w:t>We currently have an opportunity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for QCs with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  <w:t>packhouse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         experience to join our team.</w:t>
                            </w:r>
                          </w:p>
                          <w:p w:rsidR="000940C2" w:rsidRDefault="000940C2" w:rsidP="000940C2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273F0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The key focus for this role is </w:t>
                            </w:r>
                            <w:r w:rsidR="001637B1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8"/>
                                <w:szCs w:val="28"/>
                              </w:rPr>
                              <w:t>to work as part of</w:t>
                            </w:r>
                            <w:r w:rsidRPr="00D273F0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the quality team; providing assurance that all processes under Fruit Quality are working to EastPack “Best Practices” and that product quality is maintained throughout the</w:t>
                            </w:r>
                            <w:r w:rsidRPr="000940C2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273F0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Packing and </w:t>
                            </w:r>
                            <w:proofErr w:type="spellStart"/>
                            <w:r w:rsidRPr="00D273F0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8"/>
                                <w:szCs w:val="28"/>
                              </w:rPr>
                              <w:t>Coolstore</w:t>
                            </w:r>
                            <w:proofErr w:type="spellEnd"/>
                            <w:r w:rsidRPr="00D273F0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operations, enabling us to deliver product that meets both internal and Marketer specifications</w:t>
                            </w:r>
                            <w:r w:rsidR="00AA033E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A033E" w:rsidRPr="00AA033E" w:rsidRDefault="00AA033E" w:rsidP="00AA033E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We are operational 11 months of the year as we pack avocados and kiwifruit.</w:t>
                            </w:r>
                          </w:p>
                          <w:p w:rsidR="000940C2" w:rsidRPr="000940C2" w:rsidRDefault="000940C2" w:rsidP="00AA033E">
                            <w:pPr>
                              <w:spacing w:line="216" w:lineRule="auto"/>
                              <w:ind w:left="142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609BA" w:rsidRPr="000940C2" w:rsidRDefault="00A609BA" w:rsidP="00AD186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940C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A609BA" w:rsidRDefault="00A609BA" w:rsidP="00AD186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609BA" w:rsidRPr="00A609BA" w:rsidRDefault="00A609BA" w:rsidP="00A609BA">
                            <w:pPr>
                              <w:pStyle w:val="BasicParagraph"/>
                              <w:tabs>
                                <w:tab w:val="left" w:pos="62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A609BA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>Applicant skill and experience requirements:</w:t>
                            </w:r>
                          </w:p>
                          <w:p w:rsidR="00A609BA" w:rsidRPr="00A609BA" w:rsidRDefault="00A609BA" w:rsidP="00AD186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609BA" w:rsidRDefault="00A609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FE794F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54pt;margin-top:147.75pt;width:522pt;height:251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o1qgIAAKQ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" filled="f" stroked="f">
                <v:textbox>
                  <w:txbxContent>
                    <w:p w:rsidR="001637B1" w:rsidRDefault="00A609BA" w:rsidP="001637B1">
                      <w:pPr>
                        <w:pStyle w:val="BasicParagraph"/>
                        <w:suppressAutoHyphens/>
                        <w:spacing w:after="227" w:line="240" w:lineRule="auto"/>
                        <w:rPr>
                          <w:rFonts w:ascii="Arial" w:hAnsi="Arial" w:cs="Arial"/>
                          <w:color w:val="3FA435"/>
                          <w:sz w:val="36"/>
                          <w:szCs w:val="36"/>
                        </w:rPr>
                      </w:pPr>
                      <w:proofErr w:type="spellStart"/>
                      <w:r w:rsidRPr="00A609BA">
                        <w:rPr>
                          <w:rFonts w:ascii="Arial" w:hAnsi="Arial" w:cs="Arial"/>
                          <w:color w:val="3FA435"/>
                          <w:sz w:val="40"/>
                          <w:szCs w:val="40"/>
                        </w:rPr>
                        <w:t>EastPack</w:t>
                      </w:r>
                      <w:proofErr w:type="spellEnd"/>
                      <w:r w:rsidRPr="00A609BA">
                        <w:rPr>
                          <w:rFonts w:ascii="Arial" w:hAnsi="Arial" w:cs="Arial"/>
                          <w:color w:val="3FA435"/>
                          <w:sz w:val="40"/>
                          <w:szCs w:val="40"/>
                        </w:rPr>
                        <w:t xml:space="preserve"> is a </w:t>
                      </w:r>
                      <w:proofErr w:type="spellStart"/>
                      <w:r w:rsidRPr="00A609BA">
                        <w:rPr>
                          <w:rFonts w:ascii="Arial" w:hAnsi="Arial" w:cs="Arial"/>
                          <w:color w:val="3FA435"/>
                          <w:sz w:val="40"/>
                          <w:szCs w:val="40"/>
                        </w:rPr>
                        <w:t>well established</w:t>
                      </w:r>
                      <w:proofErr w:type="spellEnd"/>
                      <w:r w:rsidRPr="00A609BA">
                        <w:rPr>
                          <w:rFonts w:ascii="Arial" w:hAnsi="Arial" w:cs="Arial"/>
                          <w:color w:val="3FA435"/>
                          <w:sz w:val="40"/>
                          <w:szCs w:val="40"/>
                        </w:rPr>
                        <w:t xml:space="preserve"> grower-owned Kiwifruit </w:t>
                      </w:r>
                      <w:r w:rsidR="001637B1">
                        <w:rPr>
                          <w:rFonts w:ascii="Arial" w:hAnsi="Arial" w:cs="Arial"/>
                          <w:color w:val="3FA435"/>
                          <w:sz w:val="40"/>
                          <w:szCs w:val="40"/>
                        </w:rPr>
                        <w:t xml:space="preserve">&amp; Avocado </w:t>
                      </w:r>
                      <w:r w:rsidRPr="00A609BA">
                        <w:rPr>
                          <w:rFonts w:ascii="Arial" w:hAnsi="Arial" w:cs="Arial"/>
                          <w:color w:val="3FA435"/>
                          <w:sz w:val="40"/>
                          <w:szCs w:val="40"/>
                        </w:rPr>
                        <w:t xml:space="preserve">packing and </w:t>
                      </w:r>
                      <w:proofErr w:type="spellStart"/>
                      <w:r w:rsidRPr="00A609BA">
                        <w:rPr>
                          <w:rFonts w:ascii="Arial" w:hAnsi="Arial" w:cs="Arial"/>
                          <w:color w:val="3FA435"/>
                          <w:sz w:val="40"/>
                          <w:szCs w:val="40"/>
                        </w:rPr>
                        <w:t>coolstorage</w:t>
                      </w:r>
                      <w:proofErr w:type="spellEnd"/>
                      <w:r w:rsidRPr="00A609BA">
                        <w:rPr>
                          <w:rFonts w:ascii="Arial" w:hAnsi="Arial" w:cs="Arial"/>
                          <w:color w:val="3FA435"/>
                          <w:sz w:val="40"/>
                          <w:szCs w:val="40"/>
                        </w:rPr>
                        <w:t xml:space="preserve"> operation with facilities in a number of locations in the Bay of Plenty and Northland</w:t>
                      </w:r>
                      <w:r w:rsidRPr="00A609BA">
                        <w:rPr>
                          <w:rFonts w:ascii="Arial" w:hAnsi="Arial" w:cs="Arial"/>
                          <w:color w:val="3FA435"/>
                          <w:sz w:val="36"/>
                          <w:szCs w:val="36"/>
                        </w:rPr>
                        <w:t>.</w:t>
                      </w:r>
                    </w:p>
                    <w:p w:rsidR="00D273F0" w:rsidRPr="00D273F0" w:rsidRDefault="00D273F0" w:rsidP="006135E4">
                      <w:pPr>
                        <w:pStyle w:val="BasicParagraph"/>
                        <w:suppressAutoHyphens/>
                        <w:spacing w:after="227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D273F0"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  <w:t>We currently have an opportunity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  <w:t xml:space="preserve"> for QCs with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  <w:t>packhouse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auto"/>
                          <w:sz w:val="36"/>
                          <w:szCs w:val="36"/>
                        </w:rPr>
                        <w:t xml:space="preserve">          experience to join our team.</w:t>
                      </w:r>
                    </w:p>
                    <w:p w:rsidR="000940C2" w:rsidRDefault="000940C2" w:rsidP="000940C2">
                      <w:pPr>
                        <w:autoSpaceDE w:val="0"/>
                        <w:autoSpaceDN w:val="0"/>
                        <w:adjustRightInd w:val="0"/>
                        <w:ind w:left="142"/>
                        <w:rPr>
                          <w:rFonts w:asciiTheme="majorHAnsi" w:eastAsia="Times New Roman" w:hAnsiTheme="majorHAnsi" w:cs="Times New Roman"/>
                          <w:color w:val="000000"/>
                          <w:sz w:val="28"/>
                          <w:szCs w:val="28"/>
                        </w:rPr>
                      </w:pPr>
                      <w:r w:rsidRPr="00D273F0">
                        <w:rPr>
                          <w:rFonts w:asciiTheme="majorHAnsi" w:eastAsia="Times New Roman" w:hAnsiTheme="majorHAnsi" w:cs="Times New Roman"/>
                          <w:color w:val="000000"/>
                          <w:sz w:val="28"/>
                          <w:szCs w:val="28"/>
                        </w:rPr>
                        <w:t xml:space="preserve">The key focus for this role is </w:t>
                      </w:r>
                      <w:r w:rsidR="001637B1">
                        <w:rPr>
                          <w:rFonts w:asciiTheme="majorHAnsi" w:eastAsia="Times New Roman" w:hAnsiTheme="majorHAnsi" w:cs="Times New Roman"/>
                          <w:color w:val="000000"/>
                          <w:sz w:val="28"/>
                          <w:szCs w:val="28"/>
                        </w:rPr>
                        <w:t>to work as part of</w:t>
                      </w:r>
                      <w:r w:rsidRPr="00D273F0">
                        <w:rPr>
                          <w:rFonts w:asciiTheme="majorHAnsi" w:eastAsia="Times New Roman" w:hAnsiTheme="majorHAnsi" w:cs="Times New Roman"/>
                          <w:color w:val="000000"/>
                          <w:sz w:val="28"/>
                          <w:szCs w:val="28"/>
                        </w:rPr>
                        <w:t xml:space="preserve"> the </w:t>
                      </w:r>
                      <w:bookmarkStart w:id="1" w:name="_GoBack"/>
                      <w:bookmarkEnd w:id="1"/>
                      <w:r w:rsidRPr="00D273F0">
                        <w:rPr>
                          <w:rFonts w:asciiTheme="majorHAnsi" w:eastAsia="Times New Roman" w:hAnsiTheme="majorHAnsi" w:cs="Times New Roman"/>
                          <w:color w:val="000000"/>
                          <w:sz w:val="28"/>
                          <w:szCs w:val="28"/>
                        </w:rPr>
                        <w:t xml:space="preserve">quality team; providing assurance that all processes under Fruit Quality are working to </w:t>
                      </w:r>
                      <w:proofErr w:type="spellStart"/>
                      <w:r w:rsidRPr="00D273F0">
                        <w:rPr>
                          <w:rFonts w:asciiTheme="majorHAnsi" w:eastAsia="Times New Roman" w:hAnsiTheme="majorHAnsi" w:cs="Times New Roman"/>
                          <w:color w:val="000000"/>
                          <w:sz w:val="28"/>
                          <w:szCs w:val="28"/>
                        </w:rPr>
                        <w:t>EastPack</w:t>
                      </w:r>
                      <w:proofErr w:type="spellEnd"/>
                      <w:r w:rsidRPr="00D273F0">
                        <w:rPr>
                          <w:rFonts w:asciiTheme="majorHAnsi" w:eastAsia="Times New Roman" w:hAnsiTheme="majorHAnsi" w:cs="Times New Roman"/>
                          <w:color w:val="000000"/>
                          <w:sz w:val="28"/>
                          <w:szCs w:val="28"/>
                        </w:rPr>
                        <w:t xml:space="preserve"> “Best Practices” and that product quality is maintained throughout the</w:t>
                      </w:r>
                      <w:r w:rsidRPr="000940C2">
                        <w:rPr>
                          <w:rFonts w:asciiTheme="majorHAnsi" w:eastAsia="Times New Roman" w:hAnsiTheme="majorHAnsi" w:cs="Times New Roman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D273F0">
                        <w:rPr>
                          <w:rFonts w:asciiTheme="majorHAnsi" w:eastAsia="Times New Roman" w:hAnsiTheme="majorHAnsi" w:cs="Times New Roman"/>
                          <w:color w:val="000000"/>
                          <w:sz w:val="28"/>
                          <w:szCs w:val="28"/>
                        </w:rPr>
                        <w:t xml:space="preserve">Packing and </w:t>
                      </w:r>
                      <w:proofErr w:type="spellStart"/>
                      <w:r w:rsidRPr="00D273F0">
                        <w:rPr>
                          <w:rFonts w:asciiTheme="majorHAnsi" w:eastAsia="Times New Roman" w:hAnsiTheme="majorHAnsi" w:cs="Times New Roman"/>
                          <w:color w:val="000000"/>
                          <w:sz w:val="28"/>
                          <w:szCs w:val="28"/>
                        </w:rPr>
                        <w:t>Coolstore</w:t>
                      </w:r>
                      <w:proofErr w:type="spellEnd"/>
                      <w:r w:rsidRPr="00D273F0">
                        <w:rPr>
                          <w:rFonts w:asciiTheme="majorHAnsi" w:eastAsia="Times New Roman" w:hAnsiTheme="majorHAnsi" w:cs="Times New Roman"/>
                          <w:color w:val="000000"/>
                          <w:sz w:val="28"/>
                          <w:szCs w:val="28"/>
                        </w:rPr>
                        <w:t xml:space="preserve"> operations, enabling us to deliver product that meets both internal and Marketer specifications</w:t>
                      </w:r>
                      <w:r w:rsidR="00AA033E">
                        <w:rPr>
                          <w:rFonts w:asciiTheme="majorHAnsi" w:eastAsia="Times New Roman" w:hAnsiTheme="majorHAnsi" w:cs="Times New Roman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AA033E" w:rsidRPr="00AA033E" w:rsidRDefault="00AA033E" w:rsidP="00AA033E">
                      <w:pPr>
                        <w:autoSpaceDE w:val="0"/>
                        <w:autoSpaceDN w:val="0"/>
                        <w:adjustRightInd w:val="0"/>
                        <w:ind w:left="142"/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b/>
                          <w:color w:val="000000"/>
                          <w:sz w:val="28"/>
                          <w:szCs w:val="28"/>
                        </w:rPr>
                        <w:t>We are operational 11 months of the year as we pack avocados and kiwifruit.</w:t>
                      </w:r>
                    </w:p>
                    <w:p w:rsidR="000940C2" w:rsidRPr="000940C2" w:rsidRDefault="000940C2" w:rsidP="00AA033E">
                      <w:pPr>
                        <w:spacing w:line="216" w:lineRule="auto"/>
                        <w:ind w:left="142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</w:p>
                    <w:p w:rsidR="00A609BA" w:rsidRPr="000940C2" w:rsidRDefault="00A609BA" w:rsidP="00AD186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940C2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:rsidR="00A609BA" w:rsidRDefault="00A609BA" w:rsidP="00AD186F">
                      <w:pPr>
                        <w:rPr>
                          <w:rFonts w:ascii="Arial" w:hAnsi="Arial" w:cs="Arial"/>
                        </w:rPr>
                      </w:pPr>
                    </w:p>
                    <w:p w:rsidR="00A609BA" w:rsidRPr="00A609BA" w:rsidRDefault="00A609BA" w:rsidP="00A609BA">
                      <w:pPr>
                        <w:pStyle w:val="BasicParagraph"/>
                        <w:tabs>
                          <w:tab w:val="left" w:pos="620"/>
                        </w:tabs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</w:pPr>
                      <w:r w:rsidRPr="00A609BA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>Applicant skill and experience requirements:</w:t>
                      </w:r>
                    </w:p>
                    <w:p w:rsidR="00A609BA" w:rsidRPr="00A609BA" w:rsidRDefault="00A609BA" w:rsidP="00AD186F">
                      <w:pPr>
                        <w:rPr>
                          <w:rFonts w:ascii="Arial" w:hAnsi="Arial" w:cs="Arial"/>
                        </w:rPr>
                      </w:pPr>
                    </w:p>
                    <w:p w:rsidR="00A609BA" w:rsidRDefault="00A609B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B8FDA67" wp14:editId="68BA6CB8">
                <wp:simplePos x="0" y="0"/>
                <wp:positionH relativeFrom="column">
                  <wp:posOffset>-695325</wp:posOffset>
                </wp:positionH>
                <wp:positionV relativeFrom="paragraph">
                  <wp:posOffset>5010150</wp:posOffset>
                </wp:positionV>
                <wp:extent cx="6762750" cy="15906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0C2" w:rsidRDefault="000940C2" w:rsidP="000940C2">
                            <w:pPr>
                              <w:pStyle w:val="BasicParagraph"/>
                              <w:tabs>
                                <w:tab w:val="left" w:pos="62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A609BA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>Applicant skill and experience requirements:</w:t>
                            </w:r>
                          </w:p>
                          <w:p w:rsidR="00152E87" w:rsidRPr="00B51B16" w:rsidRDefault="00152E87" w:rsidP="00152E87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rFonts w:asciiTheme="majorHAnsi" w:hAnsiTheme="majorHAnsi" w:cs="BentonSans-Medium-OV-MTFGW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52E87">
                              <w:rPr>
                                <w:rFonts w:asciiTheme="majorHAnsi" w:hAnsiTheme="majorHAnsi" w:cs="BentonSans-Medium-OV-MTFGWA"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51B16">
                              <w:rPr>
                                <w:rFonts w:asciiTheme="majorHAnsi" w:hAnsiTheme="majorHAnsi" w:cs="BentonSans-Medium-OV-MTFGWA"/>
                                <w:color w:val="000000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r w:rsidRPr="00B51B16">
                              <w:rPr>
                                <w:rFonts w:asciiTheme="majorHAnsi" w:hAnsiTheme="majorHAnsi" w:cs="BentonSans-Medium-OV-MTFGWA"/>
                                <w:color w:val="000000"/>
                                <w:sz w:val="32"/>
                                <w:szCs w:val="32"/>
                              </w:rPr>
                              <w:t xml:space="preserve">Working Knowledge of </w:t>
                            </w:r>
                            <w:proofErr w:type="spellStart"/>
                            <w:r w:rsidRPr="00B51B16">
                              <w:rPr>
                                <w:rFonts w:asciiTheme="majorHAnsi" w:hAnsiTheme="majorHAnsi" w:cs="BentonSans-Medium-OV-MTFGWA"/>
                                <w:color w:val="000000"/>
                                <w:sz w:val="32"/>
                                <w:szCs w:val="32"/>
                              </w:rPr>
                              <w:t>Zespri</w:t>
                            </w:r>
                            <w:proofErr w:type="spellEnd"/>
                            <w:r w:rsidRPr="00B51B16">
                              <w:rPr>
                                <w:rFonts w:asciiTheme="majorHAnsi" w:hAnsiTheme="majorHAnsi" w:cs="BentonSans-Medium-OV-MTFGWA"/>
                                <w:color w:val="000000"/>
                                <w:sz w:val="32"/>
                                <w:szCs w:val="32"/>
                              </w:rPr>
                              <w:t xml:space="preserve"> Quality Assurance systems</w:t>
                            </w:r>
                          </w:p>
                          <w:p w:rsidR="00152E87" w:rsidRPr="00B51B16" w:rsidRDefault="00152E87" w:rsidP="00152E87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rFonts w:asciiTheme="majorHAnsi" w:hAnsiTheme="majorHAnsi" w:cs="BentonSans-Medium-OV-MTFGW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51B16">
                              <w:rPr>
                                <w:rFonts w:asciiTheme="majorHAnsi" w:hAnsiTheme="majorHAnsi" w:cs="BentonSans-Medium-OV-MTFGWA"/>
                                <w:color w:val="000000"/>
                                <w:sz w:val="32"/>
                                <w:szCs w:val="32"/>
                              </w:rPr>
                              <w:t xml:space="preserve"> • ZIL Accreditation</w:t>
                            </w:r>
                          </w:p>
                          <w:p w:rsidR="00152E87" w:rsidRPr="00B51B16" w:rsidRDefault="00152E87" w:rsidP="00152E87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rFonts w:asciiTheme="majorHAnsi" w:hAnsiTheme="majorHAnsi" w:cs="BentonSans-Medium-OV-MTFGW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51B16">
                              <w:rPr>
                                <w:rFonts w:asciiTheme="majorHAnsi" w:hAnsiTheme="majorHAnsi" w:cs="BentonSans-Medium-OV-MTFGWA"/>
                                <w:color w:val="000000"/>
                                <w:sz w:val="32"/>
                                <w:szCs w:val="32"/>
                              </w:rPr>
                              <w:t xml:space="preserve"> • Excellent verbal and written communication skills</w:t>
                            </w:r>
                          </w:p>
                          <w:p w:rsidR="006135E4" w:rsidRDefault="00152E87" w:rsidP="00152E8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BentonSans-Medium-OV-MTFGW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51B16">
                              <w:rPr>
                                <w:rFonts w:asciiTheme="majorHAnsi" w:hAnsiTheme="majorHAnsi" w:cs="BentonSans-Medium-OV-MTFGWA"/>
                                <w:color w:val="000000"/>
                                <w:sz w:val="32"/>
                                <w:szCs w:val="32"/>
                              </w:rPr>
                              <w:t xml:space="preserve">   • Good technical and</w:t>
                            </w:r>
                            <w:r w:rsidR="006135E4">
                              <w:rPr>
                                <w:rFonts w:asciiTheme="majorHAnsi" w:hAnsiTheme="majorHAnsi" w:cs="BentonSans-Medium-OV-MTFGWA"/>
                                <w:color w:val="000000"/>
                                <w:sz w:val="32"/>
                                <w:szCs w:val="32"/>
                              </w:rPr>
                              <w:t xml:space="preserve"> basic</w:t>
                            </w:r>
                            <w:r w:rsidRPr="00B51B16">
                              <w:rPr>
                                <w:rFonts w:asciiTheme="majorHAnsi" w:hAnsiTheme="majorHAnsi" w:cs="BentonSans-Medium-OV-MTFGWA"/>
                                <w:color w:val="000000"/>
                                <w:sz w:val="32"/>
                                <w:szCs w:val="32"/>
                              </w:rPr>
                              <w:t xml:space="preserve"> computer literacy skills</w:t>
                            </w:r>
                            <w:r w:rsidR="006135E4">
                              <w:rPr>
                                <w:rFonts w:asciiTheme="majorHAnsi" w:hAnsiTheme="majorHAnsi" w:cs="BentonSans-Medium-OV-MTFGWA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152E87" w:rsidRPr="00B51B16" w:rsidRDefault="00152E87" w:rsidP="00152E8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BentonSans-Medium-OV-MTFGW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51B16">
                              <w:rPr>
                                <w:rFonts w:asciiTheme="majorHAnsi" w:hAnsiTheme="majorHAnsi" w:cs="BentonSans-Medium-OV-MTFGWA"/>
                                <w:color w:val="000000"/>
                                <w:sz w:val="32"/>
                                <w:szCs w:val="32"/>
                              </w:rPr>
                              <w:t xml:space="preserve">   •Ability to manage a team and relate to a wide variety of people</w:t>
                            </w:r>
                          </w:p>
                          <w:p w:rsidR="00152E87" w:rsidRPr="00B51B16" w:rsidRDefault="00152E87" w:rsidP="00152E87">
                            <w:pPr>
                              <w:pStyle w:val="BasicParagraph"/>
                              <w:tabs>
                                <w:tab w:val="left" w:pos="62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940C2" w:rsidRPr="00A609BA" w:rsidRDefault="000940C2" w:rsidP="000940C2">
                            <w:pPr>
                              <w:pStyle w:val="BasicParagraph"/>
                              <w:tabs>
                                <w:tab w:val="left" w:pos="62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A609BA" w:rsidRPr="00A609BA" w:rsidRDefault="00A609BA" w:rsidP="00734873">
                            <w:pPr>
                              <w:pStyle w:val="BasicParagraph"/>
                              <w:tabs>
                                <w:tab w:val="left" w:pos="789"/>
                              </w:tabs>
                              <w:suppressAutoHyphens/>
                              <w:spacing w:after="32" w:line="276" w:lineRule="auto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8FDA67" id="Text Box 6" o:spid="_x0000_s1027" type="#_x0000_t202" style="position:absolute;left:0;text-align:left;margin-left:-54.75pt;margin-top:394.5pt;width:532.5pt;height:12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" filled="f" stroked="f">
                <v:textbox>
                  <w:txbxContent>
                    <w:p w:rsidR="000940C2" w:rsidRDefault="000940C2" w:rsidP="000940C2">
                      <w:pPr>
                        <w:pStyle w:val="BasicParagraph"/>
                        <w:tabs>
                          <w:tab w:val="left" w:pos="620"/>
                        </w:tabs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</w:pPr>
                      <w:r w:rsidRPr="00A609BA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>Applicant skill and experience requirements:</w:t>
                      </w:r>
                    </w:p>
                    <w:p w:rsidR="00152E87" w:rsidRPr="00B51B16" w:rsidRDefault="00152E87" w:rsidP="00152E87">
                      <w:pPr>
                        <w:autoSpaceDE w:val="0"/>
                        <w:autoSpaceDN w:val="0"/>
                        <w:adjustRightInd w:val="0"/>
                        <w:ind w:left="142"/>
                        <w:rPr>
                          <w:rFonts w:asciiTheme="majorHAnsi" w:hAnsiTheme="majorHAnsi" w:cs="BentonSans-Medium-OV-MTFGWA"/>
                          <w:color w:val="000000"/>
                          <w:sz w:val="32"/>
                          <w:szCs w:val="32"/>
                        </w:rPr>
                      </w:pPr>
                      <w:r w:rsidRPr="00152E87">
                        <w:rPr>
                          <w:rFonts w:asciiTheme="majorHAnsi" w:hAnsiTheme="majorHAnsi" w:cs="BentonSans-Medium-OV-MTFGWA"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r w:rsidRPr="00B51B16">
                        <w:rPr>
                          <w:rFonts w:asciiTheme="majorHAnsi" w:hAnsiTheme="majorHAnsi" w:cs="BentonSans-Medium-OV-MTFGWA"/>
                          <w:color w:val="000000"/>
                          <w:sz w:val="28"/>
                          <w:szCs w:val="28"/>
                        </w:rPr>
                        <w:t xml:space="preserve">• </w:t>
                      </w:r>
                      <w:r w:rsidRPr="00B51B16">
                        <w:rPr>
                          <w:rFonts w:asciiTheme="majorHAnsi" w:hAnsiTheme="majorHAnsi" w:cs="BentonSans-Medium-OV-MTFGWA"/>
                          <w:color w:val="000000"/>
                          <w:sz w:val="32"/>
                          <w:szCs w:val="32"/>
                        </w:rPr>
                        <w:t xml:space="preserve">Working Knowledge of </w:t>
                      </w:r>
                      <w:proofErr w:type="spellStart"/>
                      <w:r w:rsidRPr="00B51B16">
                        <w:rPr>
                          <w:rFonts w:asciiTheme="majorHAnsi" w:hAnsiTheme="majorHAnsi" w:cs="BentonSans-Medium-OV-MTFGWA"/>
                          <w:color w:val="000000"/>
                          <w:sz w:val="32"/>
                          <w:szCs w:val="32"/>
                        </w:rPr>
                        <w:t>Zespri</w:t>
                      </w:r>
                      <w:proofErr w:type="spellEnd"/>
                      <w:r w:rsidRPr="00B51B16">
                        <w:rPr>
                          <w:rFonts w:asciiTheme="majorHAnsi" w:hAnsiTheme="majorHAnsi" w:cs="BentonSans-Medium-OV-MTFGWA"/>
                          <w:color w:val="000000"/>
                          <w:sz w:val="32"/>
                          <w:szCs w:val="32"/>
                        </w:rPr>
                        <w:t xml:space="preserve"> Quality Assurance systems</w:t>
                      </w:r>
                    </w:p>
                    <w:p w:rsidR="00152E87" w:rsidRPr="00B51B16" w:rsidRDefault="00152E87" w:rsidP="00152E87">
                      <w:pPr>
                        <w:autoSpaceDE w:val="0"/>
                        <w:autoSpaceDN w:val="0"/>
                        <w:adjustRightInd w:val="0"/>
                        <w:ind w:left="142"/>
                        <w:rPr>
                          <w:rFonts w:asciiTheme="majorHAnsi" w:hAnsiTheme="majorHAnsi" w:cs="BentonSans-Medium-OV-MTFGWA"/>
                          <w:color w:val="000000"/>
                          <w:sz w:val="32"/>
                          <w:szCs w:val="32"/>
                        </w:rPr>
                      </w:pPr>
                      <w:r w:rsidRPr="00B51B16">
                        <w:rPr>
                          <w:rFonts w:asciiTheme="majorHAnsi" w:hAnsiTheme="majorHAnsi" w:cs="BentonSans-Medium-OV-MTFGWA"/>
                          <w:color w:val="000000"/>
                          <w:sz w:val="32"/>
                          <w:szCs w:val="32"/>
                        </w:rPr>
                        <w:t xml:space="preserve"> • ZIL Accreditation</w:t>
                      </w:r>
                    </w:p>
                    <w:p w:rsidR="00152E87" w:rsidRPr="00B51B16" w:rsidRDefault="00152E87" w:rsidP="00152E87">
                      <w:pPr>
                        <w:autoSpaceDE w:val="0"/>
                        <w:autoSpaceDN w:val="0"/>
                        <w:adjustRightInd w:val="0"/>
                        <w:ind w:left="142"/>
                        <w:rPr>
                          <w:rFonts w:asciiTheme="majorHAnsi" w:hAnsiTheme="majorHAnsi" w:cs="BentonSans-Medium-OV-MTFGWA"/>
                          <w:color w:val="000000"/>
                          <w:sz w:val="32"/>
                          <w:szCs w:val="32"/>
                        </w:rPr>
                      </w:pPr>
                      <w:r w:rsidRPr="00B51B16">
                        <w:rPr>
                          <w:rFonts w:asciiTheme="majorHAnsi" w:hAnsiTheme="majorHAnsi" w:cs="BentonSans-Medium-OV-MTFGWA"/>
                          <w:color w:val="000000"/>
                          <w:sz w:val="32"/>
                          <w:szCs w:val="32"/>
                        </w:rPr>
                        <w:t xml:space="preserve"> • Excellent verbal and written communication skills</w:t>
                      </w:r>
                    </w:p>
                    <w:p w:rsidR="006135E4" w:rsidRDefault="00152E87" w:rsidP="00152E87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BentonSans-Medium-OV-MTFGWA"/>
                          <w:color w:val="000000"/>
                          <w:sz w:val="32"/>
                          <w:szCs w:val="32"/>
                        </w:rPr>
                      </w:pPr>
                      <w:r w:rsidRPr="00B51B16">
                        <w:rPr>
                          <w:rFonts w:asciiTheme="majorHAnsi" w:hAnsiTheme="majorHAnsi" w:cs="BentonSans-Medium-OV-MTFGWA"/>
                          <w:color w:val="000000"/>
                          <w:sz w:val="32"/>
                          <w:szCs w:val="32"/>
                        </w:rPr>
                        <w:t xml:space="preserve">   • Good technical and</w:t>
                      </w:r>
                      <w:r w:rsidR="006135E4">
                        <w:rPr>
                          <w:rFonts w:asciiTheme="majorHAnsi" w:hAnsiTheme="majorHAnsi" w:cs="BentonSans-Medium-OV-MTFGWA"/>
                          <w:color w:val="000000"/>
                          <w:sz w:val="32"/>
                          <w:szCs w:val="32"/>
                        </w:rPr>
                        <w:t xml:space="preserve"> basic</w:t>
                      </w:r>
                      <w:r w:rsidRPr="00B51B16">
                        <w:rPr>
                          <w:rFonts w:asciiTheme="majorHAnsi" w:hAnsiTheme="majorHAnsi" w:cs="BentonSans-Medium-OV-MTFGWA"/>
                          <w:color w:val="000000"/>
                          <w:sz w:val="32"/>
                          <w:szCs w:val="32"/>
                        </w:rPr>
                        <w:t xml:space="preserve"> computer literacy skills</w:t>
                      </w:r>
                      <w:r w:rsidR="006135E4">
                        <w:rPr>
                          <w:rFonts w:asciiTheme="majorHAnsi" w:hAnsiTheme="majorHAnsi" w:cs="BentonSans-Medium-OV-MTFGWA"/>
                          <w:color w:val="000000"/>
                          <w:sz w:val="32"/>
                          <w:szCs w:val="32"/>
                        </w:rPr>
                        <w:t>.</w:t>
                      </w:r>
                    </w:p>
                    <w:p w:rsidR="00152E87" w:rsidRPr="00B51B16" w:rsidRDefault="00152E87" w:rsidP="00152E87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BentonSans-Medium-OV-MTFGWA"/>
                          <w:color w:val="000000"/>
                          <w:sz w:val="32"/>
                          <w:szCs w:val="32"/>
                        </w:rPr>
                      </w:pPr>
                      <w:r w:rsidRPr="00B51B16">
                        <w:rPr>
                          <w:rFonts w:asciiTheme="majorHAnsi" w:hAnsiTheme="majorHAnsi" w:cs="BentonSans-Medium-OV-MTFGWA"/>
                          <w:color w:val="000000"/>
                          <w:sz w:val="32"/>
                          <w:szCs w:val="32"/>
                        </w:rPr>
                        <w:t xml:space="preserve">   •Ability to manage a team and relate to a wide variety of people</w:t>
                      </w:r>
                    </w:p>
                    <w:p w:rsidR="00152E87" w:rsidRPr="00B51B16" w:rsidRDefault="00152E87" w:rsidP="00152E87">
                      <w:pPr>
                        <w:pStyle w:val="BasicParagraph"/>
                        <w:tabs>
                          <w:tab w:val="left" w:pos="620"/>
                        </w:tabs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940C2" w:rsidRPr="00A609BA" w:rsidRDefault="000940C2" w:rsidP="000940C2">
                      <w:pPr>
                        <w:pStyle w:val="BasicParagraph"/>
                        <w:tabs>
                          <w:tab w:val="left" w:pos="620"/>
                        </w:tabs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:rsidR="00A609BA" w:rsidRPr="00A609BA" w:rsidRDefault="00A609BA" w:rsidP="00734873">
                      <w:pPr>
                        <w:pStyle w:val="BasicParagraph"/>
                        <w:tabs>
                          <w:tab w:val="left" w:pos="789"/>
                        </w:tabs>
                        <w:suppressAutoHyphens/>
                        <w:spacing w:after="32" w:line="276" w:lineRule="auto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A8B8BCB" wp14:editId="067EDA78">
                <wp:simplePos x="0" y="0"/>
                <wp:positionH relativeFrom="page">
                  <wp:align>center</wp:align>
                </wp:positionH>
                <wp:positionV relativeFrom="paragraph">
                  <wp:posOffset>6661150</wp:posOffset>
                </wp:positionV>
                <wp:extent cx="64008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4C2B49F" id="Straight Connector 10" o:spid="_x0000_s1026" style="position:absolute;z-index:25167616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" from="0,524.5pt" to="7in,5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" strokecolor="#76923c [2406]" strokeweight="2pt">
                <w10:wrap anchorx="page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4FD3D38" wp14:editId="122262C4">
                <wp:simplePos x="0" y="0"/>
                <wp:positionH relativeFrom="column">
                  <wp:posOffset>-552450</wp:posOffset>
                </wp:positionH>
                <wp:positionV relativeFrom="paragraph">
                  <wp:posOffset>6638290</wp:posOffset>
                </wp:positionV>
                <wp:extent cx="3886200" cy="1685925"/>
                <wp:effectExtent l="0" t="0" r="0" b="952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73" w:rsidRPr="00734873" w:rsidRDefault="00152E87" w:rsidP="00734873">
                            <w:pPr>
                              <w:pStyle w:val="BasicParagraph"/>
                              <w:tabs>
                                <w:tab w:val="left" w:pos="62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="00734873" w:rsidRPr="0073487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pplications to: </w:t>
                            </w:r>
                            <w:r w:rsidR="00506F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Jacqui Crocker</w:t>
                            </w:r>
                          </w:p>
                          <w:p w:rsidR="00734873" w:rsidRPr="00734873" w:rsidRDefault="00734873" w:rsidP="00734873">
                            <w:pPr>
                              <w:pStyle w:val="BasicParagraph"/>
                              <w:tabs>
                                <w:tab w:val="left" w:pos="620"/>
                              </w:tabs>
                              <w:spacing w:after="11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348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EastPack Ltd, </w:t>
                            </w:r>
                            <w:r w:rsidR="00506F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28 Marshall Road</w:t>
                            </w:r>
                            <w:r w:rsidRPr="007348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506F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Katikati</w:t>
                            </w:r>
                            <w:proofErr w:type="spellEnd"/>
                            <w:r w:rsidR="00506F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Pr="007348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hyperlink r:id="rId5" w:history="1">
                              <w:r w:rsidR="00D273F0" w:rsidRPr="00D1682F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jacqui.crocker@eastpack.co.nz</w:t>
                              </w:r>
                            </w:hyperlink>
                          </w:p>
                          <w:p w:rsidR="00734873" w:rsidRPr="00734873" w:rsidRDefault="00734873" w:rsidP="00734873">
                            <w:pPr>
                              <w:pStyle w:val="BasicParagraph"/>
                              <w:tabs>
                                <w:tab w:val="left" w:pos="62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3487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Closing date of </w:t>
                            </w:r>
                            <w:r w:rsidRPr="00734873">
                              <w:rPr>
                                <w:rFonts w:ascii="Arial" w:hAnsi="Arial" w:cs="Arial"/>
                                <w:b/>
                                <w:bCs/>
                                <w:color w:val="E5007D"/>
                                <w:sz w:val="20"/>
                                <w:szCs w:val="20"/>
                              </w:rPr>
                              <w:t xml:space="preserve">5pm </w:t>
                            </w:r>
                            <w:r w:rsidR="00506F68">
                              <w:rPr>
                                <w:rFonts w:ascii="Arial" w:hAnsi="Arial" w:cs="Arial"/>
                                <w:b/>
                                <w:bCs/>
                                <w:color w:val="E5007D"/>
                                <w:sz w:val="20"/>
                                <w:szCs w:val="20"/>
                              </w:rPr>
                              <w:t xml:space="preserve">Friday </w:t>
                            </w:r>
                            <w:r w:rsidR="00EC1E8E">
                              <w:rPr>
                                <w:rFonts w:ascii="Arial" w:hAnsi="Arial" w:cs="Arial"/>
                                <w:b/>
                                <w:bCs/>
                                <w:color w:val="E5007D"/>
                                <w:sz w:val="20"/>
                                <w:szCs w:val="20"/>
                              </w:rPr>
                              <w:t xml:space="preserve">7 July </w:t>
                            </w:r>
                            <w:r w:rsidR="00D273F0">
                              <w:rPr>
                                <w:rFonts w:ascii="Arial" w:hAnsi="Arial" w:cs="Arial"/>
                                <w:b/>
                                <w:bCs/>
                                <w:color w:val="E5007D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  <w:p w:rsidR="00734873" w:rsidRPr="00734873" w:rsidRDefault="00734873" w:rsidP="00734873">
                            <w:pPr>
                              <w:pStyle w:val="BasicParagraph"/>
                              <w:tabs>
                                <w:tab w:val="left" w:pos="62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348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request a job description please contact </w:t>
                            </w:r>
                            <w:proofErr w:type="gramStart"/>
                            <w:r w:rsidR="00506F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Jacqui </w:t>
                            </w:r>
                            <w:r w:rsidR="00D273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48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via</w:t>
                            </w:r>
                            <w:proofErr w:type="gramEnd"/>
                            <w:r w:rsidRPr="007348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email </w:t>
                            </w:r>
                          </w:p>
                          <w:p w:rsidR="00734873" w:rsidRPr="00734873" w:rsidRDefault="00734873" w:rsidP="00734873">
                            <w:pPr>
                              <w:pStyle w:val="BasicParagraph"/>
                              <w:tabs>
                                <w:tab w:val="left" w:pos="620"/>
                              </w:tabs>
                              <w:spacing w:before="113"/>
                              <w:rPr>
                                <w:rFonts w:ascii="Arial" w:hAnsi="Arial" w:cs="Arial"/>
                                <w:b/>
                                <w:bCs/>
                                <w:color w:val="3FA435"/>
                                <w:sz w:val="20"/>
                                <w:szCs w:val="20"/>
                              </w:rPr>
                            </w:pPr>
                            <w:r w:rsidRPr="00734873">
                              <w:rPr>
                                <w:rFonts w:ascii="Arial" w:hAnsi="Arial" w:cs="Arial"/>
                                <w:b/>
                                <w:bCs/>
                                <w:color w:val="3FA435"/>
                                <w:sz w:val="20"/>
                                <w:szCs w:val="20"/>
                              </w:rPr>
                              <w:t>www.eastpack.co.nz</w:t>
                            </w:r>
                          </w:p>
                          <w:p w:rsidR="00734873" w:rsidRPr="00734873" w:rsidRDefault="00734873" w:rsidP="00734873">
                            <w:pPr>
                              <w:pStyle w:val="BasicParagraph"/>
                              <w:tabs>
                                <w:tab w:val="left" w:pos="789"/>
                              </w:tabs>
                              <w:suppressAutoHyphens/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4FD3D3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-43.5pt;margin-top:522.7pt;width:306pt;height:13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" filled="f" stroked="f">
                <v:textbox>
                  <w:txbxContent>
                    <w:p w:rsidR="00734873" w:rsidRPr="00734873" w:rsidRDefault="00152E87" w:rsidP="00734873">
                      <w:pPr>
                        <w:pStyle w:val="BasicParagraph"/>
                        <w:tabs>
                          <w:tab w:val="left" w:pos="620"/>
                        </w:tabs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</w:t>
                      </w:r>
                      <w:r w:rsidR="00734873" w:rsidRPr="0073487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pplications to: </w:t>
                      </w:r>
                      <w:r w:rsidR="00506F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Jacqui Crocker</w:t>
                      </w:r>
                    </w:p>
                    <w:p w:rsidR="00734873" w:rsidRPr="00734873" w:rsidRDefault="00734873" w:rsidP="00734873">
                      <w:pPr>
                        <w:pStyle w:val="BasicParagraph"/>
                        <w:tabs>
                          <w:tab w:val="left" w:pos="620"/>
                        </w:tabs>
                        <w:spacing w:after="11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734873">
                        <w:rPr>
                          <w:rFonts w:ascii="Arial" w:hAnsi="Arial" w:cs="Arial"/>
                          <w:sz w:val="20"/>
                          <w:szCs w:val="20"/>
                        </w:rPr>
                        <w:t>EastPack</w:t>
                      </w:r>
                      <w:proofErr w:type="spellEnd"/>
                      <w:r w:rsidRPr="0073487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Ltd, </w:t>
                      </w:r>
                      <w:r w:rsidR="00506F68">
                        <w:rPr>
                          <w:rFonts w:ascii="Arial" w:hAnsi="Arial" w:cs="Arial"/>
                          <w:sz w:val="20"/>
                          <w:szCs w:val="20"/>
                        </w:rPr>
                        <w:t>28 Marshall Road</w:t>
                      </w:r>
                      <w:r w:rsidRPr="0073487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506F68">
                        <w:rPr>
                          <w:rFonts w:ascii="Arial" w:hAnsi="Arial" w:cs="Arial"/>
                          <w:sz w:val="20"/>
                          <w:szCs w:val="20"/>
                        </w:rPr>
                        <w:t>Katikati</w:t>
                      </w:r>
                      <w:proofErr w:type="spellEnd"/>
                      <w:r w:rsidR="00506F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 </w:t>
                      </w:r>
                      <w:r w:rsidRPr="0073487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email: </w:t>
                      </w:r>
                      <w:hyperlink r:id="rId6" w:history="1">
                        <w:r w:rsidR="00D273F0" w:rsidRPr="00D1682F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jacqui.crocker@eastpack.co.nz</w:t>
                        </w:r>
                      </w:hyperlink>
                    </w:p>
                    <w:p w:rsidR="00734873" w:rsidRPr="00734873" w:rsidRDefault="00734873" w:rsidP="00734873">
                      <w:pPr>
                        <w:pStyle w:val="BasicParagraph"/>
                        <w:tabs>
                          <w:tab w:val="left" w:pos="62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3487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Closing date of </w:t>
                      </w:r>
                      <w:r w:rsidRPr="00734873">
                        <w:rPr>
                          <w:rFonts w:ascii="Arial" w:hAnsi="Arial" w:cs="Arial"/>
                          <w:b/>
                          <w:bCs/>
                          <w:color w:val="E5007D"/>
                          <w:sz w:val="20"/>
                          <w:szCs w:val="20"/>
                        </w:rPr>
                        <w:t xml:space="preserve">5pm </w:t>
                      </w:r>
                      <w:r w:rsidR="00506F68">
                        <w:rPr>
                          <w:rFonts w:ascii="Arial" w:hAnsi="Arial" w:cs="Arial"/>
                          <w:b/>
                          <w:bCs/>
                          <w:color w:val="E5007D"/>
                          <w:sz w:val="20"/>
                          <w:szCs w:val="20"/>
                        </w:rPr>
                        <w:t xml:space="preserve">Friday </w:t>
                      </w:r>
                      <w:r w:rsidR="00EC1E8E">
                        <w:rPr>
                          <w:rFonts w:ascii="Arial" w:hAnsi="Arial" w:cs="Arial"/>
                          <w:b/>
                          <w:bCs/>
                          <w:color w:val="E5007D"/>
                          <w:sz w:val="20"/>
                          <w:szCs w:val="20"/>
                        </w:rPr>
                        <w:t xml:space="preserve">7 July </w:t>
                      </w:r>
                      <w:bookmarkStart w:id="1" w:name="_GoBack"/>
                      <w:bookmarkEnd w:id="1"/>
                      <w:r w:rsidR="00D273F0">
                        <w:rPr>
                          <w:rFonts w:ascii="Arial" w:hAnsi="Arial" w:cs="Arial"/>
                          <w:b/>
                          <w:bCs/>
                          <w:color w:val="E5007D"/>
                          <w:sz w:val="20"/>
                          <w:szCs w:val="20"/>
                        </w:rPr>
                        <w:t>2017</w:t>
                      </w:r>
                    </w:p>
                    <w:p w:rsidR="00734873" w:rsidRPr="00734873" w:rsidRDefault="00734873" w:rsidP="00734873">
                      <w:pPr>
                        <w:pStyle w:val="BasicParagraph"/>
                        <w:tabs>
                          <w:tab w:val="left" w:pos="62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3487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request a job description please contact </w:t>
                      </w:r>
                      <w:r w:rsidR="00506F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Jacqui </w:t>
                      </w:r>
                      <w:r w:rsidR="00D273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3487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via email </w:t>
                      </w:r>
                    </w:p>
                    <w:p w:rsidR="00734873" w:rsidRPr="00734873" w:rsidRDefault="00734873" w:rsidP="00734873">
                      <w:pPr>
                        <w:pStyle w:val="BasicParagraph"/>
                        <w:tabs>
                          <w:tab w:val="left" w:pos="620"/>
                        </w:tabs>
                        <w:spacing w:before="113"/>
                        <w:rPr>
                          <w:rFonts w:ascii="Arial" w:hAnsi="Arial" w:cs="Arial"/>
                          <w:b/>
                          <w:bCs/>
                          <w:color w:val="3FA435"/>
                          <w:sz w:val="20"/>
                          <w:szCs w:val="20"/>
                        </w:rPr>
                      </w:pPr>
                      <w:r w:rsidRPr="00734873">
                        <w:rPr>
                          <w:rFonts w:ascii="Arial" w:hAnsi="Arial" w:cs="Arial"/>
                          <w:b/>
                          <w:bCs/>
                          <w:color w:val="3FA435"/>
                          <w:sz w:val="20"/>
                          <w:szCs w:val="20"/>
                        </w:rPr>
                        <w:t>www.eastpack.co.nz</w:t>
                      </w:r>
                    </w:p>
                    <w:p w:rsidR="00734873" w:rsidRPr="00734873" w:rsidRDefault="00734873" w:rsidP="00734873">
                      <w:pPr>
                        <w:pStyle w:val="BasicParagraph"/>
                        <w:tabs>
                          <w:tab w:val="left" w:pos="789"/>
                        </w:tabs>
                        <w:suppressAutoHyphens/>
                        <w:spacing w:line="276" w:lineRule="auto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40C2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2E9BDBD" wp14:editId="6C20CEE7">
                <wp:simplePos x="0" y="0"/>
                <wp:positionH relativeFrom="column">
                  <wp:posOffset>5714365</wp:posOffset>
                </wp:positionH>
                <wp:positionV relativeFrom="paragraph">
                  <wp:posOffset>4829175</wp:posOffset>
                </wp:positionV>
                <wp:extent cx="45085" cy="914400"/>
                <wp:effectExtent l="57150" t="0" r="50165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73" w:rsidRPr="00A609BA" w:rsidRDefault="00734873" w:rsidP="00734873">
                            <w:pPr>
                              <w:pStyle w:val="BalloonText"/>
                              <w:tabs>
                                <w:tab w:val="left" w:pos="789"/>
                              </w:tabs>
                              <w:suppressAutoHyphens/>
                              <w:spacing w:after="32" w:line="276" w:lineRule="auto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2E9BDBD" id="Text Box 7" o:spid="_x0000_s1029" type="#_x0000_t202" style="position:absolute;left:0;text-align:left;margin-left:449.95pt;margin-top:380.25pt;width:3.55pt;height:1in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" filled="f" stroked="f">
                <v:textbox>
                  <w:txbxContent>
                    <w:p w:rsidR="00734873" w:rsidRPr="00A609BA" w:rsidRDefault="00734873" w:rsidP="00734873">
                      <w:pPr>
                        <w:pStyle w:val="BalloonText"/>
                        <w:tabs>
                          <w:tab w:val="left" w:pos="789"/>
                        </w:tabs>
                        <w:suppressAutoHyphens/>
                        <w:spacing w:after="32" w:line="276" w:lineRule="auto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40C2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4312287" wp14:editId="0C0658DB">
                <wp:simplePos x="0" y="0"/>
                <wp:positionH relativeFrom="column">
                  <wp:posOffset>-666750</wp:posOffset>
                </wp:positionH>
                <wp:positionV relativeFrom="paragraph">
                  <wp:posOffset>238125</wp:posOffset>
                </wp:positionV>
                <wp:extent cx="4095750" cy="13525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9BA" w:rsidRPr="000940C2" w:rsidRDefault="00D273F0">
                            <w:pPr>
                              <w:rPr>
                                <w:rFonts w:ascii="Arial" w:hAnsi="Arial"/>
                                <w:b/>
                                <w:color w:val="FF6600"/>
                                <w:sz w:val="48"/>
                                <w:szCs w:val="4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6600"/>
                                <w:sz w:val="70"/>
                                <w:szCs w:val="7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Quality Controllers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4312287" id="Text Box 2" o:spid="_x0000_s1030" type="#_x0000_t202" style="position:absolute;left:0;text-align:left;margin-left:-52.5pt;margin-top:18.75pt;width:322.5pt;height:106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" filled="f" stroked="f">
                <v:textbox>
                  <w:txbxContent>
                    <w:p w:rsidR="00A609BA" w:rsidRPr="000940C2" w:rsidRDefault="00D273F0">
                      <w:pPr>
                        <w:rPr>
                          <w:rFonts w:ascii="Arial" w:hAnsi="Arial"/>
                          <w:b/>
                          <w:color w:val="FF6600"/>
                          <w:sz w:val="48"/>
                          <w:szCs w:val="4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/>
                          <w:b/>
                          <w:color w:val="FF6600"/>
                          <w:sz w:val="70"/>
                          <w:szCs w:val="7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Quality Controllers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4873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C33AF60" wp14:editId="75DBDC39">
                <wp:simplePos x="0" y="0"/>
                <wp:positionH relativeFrom="column">
                  <wp:posOffset>-914400</wp:posOffset>
                </wp:positionH>
                <wp:positionV relativeFrom="paragraph">
                  <wp:posOffset>1371600</wp:posOffset>
                </wp:positionV>
                <wp:extent cx="43434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9BA" w:rsidRPr="00AD186F" w:rsidRDefault="000940C2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Katikati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33AF60" id="Text Box 3" o:spid="_x0000_s1031" type="#_x0000_t202" style="position:absolute;left:0;text-align:left;margin-left:-1in;margin-top:108pt;width:342pt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" filled="f" stroked="f">
                <v:textbox>
                  <w:txbxContent>
                    <w:p w:rsidR="00A609BA" w:rsidRPr="00AD186F" w:rsidRDefault="000940C2">
                      <w:pPr>
                        <w:rPr>
                          <w:rFonts w:ascii="Arial" w:hAnsi="Arial"/>
                          <w:color w:val="FFFFFF" w:themeColor="background1"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Katikati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D186F">
        <w:rPr>
          <w:noProof/>
          <w:lang w:val="en-NZ" w:eastAsia="en-NZ"/>
        </w:rPr>
        <w:drawing>
          <wp:anchor distT="0" distB="0" distL="114300" distR="114300" simplePos="0" relativeHeight="251658240" behindDoc="1" locked="1" layoutInCell="1" allowOverlap="1" wp14:anchorId="754410B7" wp14:editId="4F423D4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50150" cy="10684510"/>
            <wp:effectExtent l="0" t="0" r="0" b="2540"/>
            <wp:wrapNone/>
            <wp:docPr id="1" name="Picture 1" descr="WORK:CLIENTS:EastPack:EPK21599 Employment Adverts 2014:Images:High Res:A4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K:CLIENTS:EastPack:EPK21599 Employment Adverts 2014:Images:High Res:A4 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3460" w:rsidSect="00AD186F">
      <w:pgSz w:w="11900" w:h="16840"/>
      <w:pgMar w:top="0" w:right="0" w:bottom="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ntonSans-Medium-OV-MTFGW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0C2"/>
    <w:rsid w:val="00073005"/>
    <w:rsid w:val="000940C2"/>
    <w:rsid w:val="00152E87"/>
    <w:rsid w:val="001637B1"/>
    <w:rsid w:val="004B512F"/>
    <w:rsid w:val="00506F68"/>
    <w:rsid w:val="00533460"/>
    <w:rsid w:val="006135E4"/>
    <w:rsid w:val="00734873"/>
    <w:rsid w:val="00851DE1"/>
    <w:rsid w:val="00896087"/>
    <w:rsid w:val="008A16D9"/>
    <w:rsid w:val="00970D9C"/>
    <w:rsid w:val="00A609BA"/>
    <w:rsid w:val="00AA033E"/>
    <w:rsid w:val="00AD186F"/>
    <w:rsid w:val="00B51B16"/>
    <w:rsid w:val="00D273F0"/>
    <w:rsid w:val="00EC1E8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4BE820C3-526A-4F7E-8C27-06DC27B39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8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86F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D18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nhideWhenUsed/>
    <w:rsid w:val="000940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jacqui.crocker@eastpack.co.nz" TargetMode="External"/><Relationship Id="rId5" Type="http://schemas.openxmlformats.org/officeDocument/2006/relationships/hyperlink" Target="mailto:jacqui.crocker@eastpack.co.n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DOS\02%20Human%20Resource\Forms\Recruitment\FM%2002%2000%2000%2005%20Employment%20A4%20Adverts%20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CF455D-C223-4B52-A5F9-DB391C814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FM 02 00 00 05 Employment A4 Adverts 2014.dotx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wave design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Jacqui Crocker</dc:creator>
  <cp:lastModifiedBy>Sharon McDonald</cp:lastModifiedBy>
  <cp:revision>3</cp:revision>
  <dcterms:created xsi:type="dcterms:W3CDTF">2017-06-20T03:44:00Z</dcterms:created>
  <dcterms:modified xsi:type="dcterms:W3CDTF">2017-06-20T03:44:00Z</dcterms:modified>
</cp:coreProperties>
</file>